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CCF4" w14:textId="77777777" w:rsidR="00481682" w:rsidRDefault="00481682" w:rsidP="000565EF">
      <w:pPr>
        <w:ind w:left="-90"/>
      </w:pPr>
    </w:p>
    <w:p w14:paraId="5FD37F49" w14:textId="77777777" w:rsidR="00481682" w:rsidRDefault="00481682" w:rsidP="000565EF">
      <w:pPr>
        <w:ind w:left="-90"/>
      </w:pPr>
    </w:p>
    <w:p w14:paraId="4FC6FAC5" w14:textId="77777777" w:rsidR="00481682" w:rsidRDefault="00481682" w:rsidP="004547AA">
      <w:pPr>
        <w:spacing w:after="0"/>
        <w:ind w:left="-90"/>
      </w:pPr>
      <w:r>
        <w:t>Name</w:t>
      </w:r>
    </w:p>
    <w:p w14:paraId="1F8F3CF2" w14:textId="77777777" w:rsidR="00481682" w:rsidRDefault="00481682" w:rsidP="004547AA">
      <w:pPr>
        <w:spacing w:after="0"/>
        <w:ind w:left="-90"/>
      </w:pPr>
      <w:r>
        <w:t>Address</w:t>
      </w:r>
    </w:p>
    <w:p w14:paraId="5521E089" w14:textId="77777777" w:rsidR="00481682" w:rsidRDefault="00481682" w:rsidP="004547AA">
      <w:pPr>
        <w:spacing w:after="0"/>
        <w:ind w:left="-90"/>
      </w:pPr>
      <w:r>
        <w:t>City, State, Zip</w:t>
      </w:r>
    </w:p>
    <w:p w14:paraId="0FAFD2B2" w14:textId="77777777" w:rsidR="0033635E" w:rsidRDefault="0033635E" w:rsidP="004547AA">
      <w:pPr>
        <w:spacing w:after="0"/>
        <w:ind w:left="-90"/>
      </w:pPr>
    </w:p>
    <w:sectPr w:rsidR="000D3DE5" w:rsidSect="004816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2D3B3" w14:textId="77777777" w:rsidR="0033635E" w:rsidRDefault="0033635E">
      <w:pPr>
        <w:spacing w:after="0"/>
      </w:pPr>
      <w:r>
        <w:separator/>
      </w:r>
    </w:p>
  </w:endnote>
  <w:endnote w:type="continuationSeparator" w:id="0">
    <w:p w14:paraId="7CE7D16F" w14:textId="77777777" w:rsidR="0033635E" w:rsidRDefault="003363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4F6B6" w14:textId="77777777" w:rsidR="0033635E" w:rsidRDefault="003363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4E3D" w14:textId="77777777" w:rsidR="000547B3" w:rsidRDefault="000547B3" w:rsidP="00125951">
    <w:pPr>
      <w:pStyle w:val="Footer"/>
      <w:ind w:left="450" w:firstLine="8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6C640" w14:textId="77777777" w:rsidR="0033635E" w:rsidRDefault="003363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E0B6F" w14:textId="77777777" w:rsidR="0033635E" w:rsidRDefault="0033635E">
      <w:pPr>
        <w:spacing w:after="0"/>
      </w:pPr>
      <w:r>
        <w:separator/>
      </w:r>
    </w:p>
  </w:footnote>
  <w:footnote w:type="continuationSeparator" w:id="0">
    <w:p w14:paraId="2E76F331" w14:textId="77777777" w:rsidR="0033635E" w:rsidRDefault="003363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1F9C7" w14:textId="77777777" w:rsidR="0033635E" w:rsidRDefault="003363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D3A" w14:textId="77777777" w:rsidR="000547B3" w:rsidRDefault="00DE4D30" w:rsidP="0033635E">
    <w:pPr>
      <w:pStyle w:val="Header"/>
      <w:ind w:hanging="1170"/>
    </w:pPr>
    <w:r>
      <w:rPr>
        <w:noProof/>
      </w:rPr>
      <w:drawing>
        <wp:inline distT="0" distB="0" distL="0" distR="0" wp14:anchorId="31740EF4" wp14:editId="591B6A68">
          <wp:extent cx="6858000" cy="810895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CFF2F" w14:textId="77777777" w:rsidR="0033635E" w:rsidRDefault="003363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SystemFonts/>
  <w:proofState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547B3"/>
    <w:rsid w:val="000565EF"/>
    <w:rsid w:val="000E2686"/>
    <w:rsid w:val="000E33CE"/>
    <w:rsid w:val="00125951"/>
    <w:rsid w:val="001615C9"/>
    <w:rsid w:val="00191A7F"/>
    <w:rsid w:val="0033635E"/>
    <w:rsid w:val="004547AA"/>
    <w:rsid w:val="00481682"/>
    <w:rsid w:val="004B1851"/>
    <w:rsid w:val="0076498C"/>
    <w:rsid w:val="00960B9C"/>
    <w:rsid w:val="00C26EE4"/>
    <w:rsid w:val="00C304D3"/>
    <w:rsid w:val="00C46028"/>
    <w:rsid w:val="00DE4D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FC86917F-13DE-304A-876A-E3CC38AF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47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crowell/Library/CloudStorage/OneDrive-SharedLibraries-SUNYGeneseo/College%20Communications%20&amp;%20Marketing%20Team%20-%20Documents/E.CROWELL%20PROJECTS/PROJECTS/173_COMMARK_NY-Public-Honors-college_style-guidelines/_guidelines%20webpage/2025_SUNY-Geneseo_NY-Publ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07A365C3D37E4FBC0E47D98184DD46" ma:contentTypeVersion="16" ma:contentTypeDescription="Create a new document." ma:contentTypeScope="" ma:versionID="ccb536cb9e9c1cfabc795ccaa2bb0e25">
  <xsd:schema xmlns:xsd="http://www.w3.org/2001/XMLSchema" xmlns:xs="http://www.w3.org/2001/XMLSchema" xmlns:p="http://schemas.microsoft.com/office/2006/metadata/properties" xmlns:ns2="2ce0bc1e-430f-4ae8-a767-4df26b84f2d7" xmlns:ns3="a8280cde-9fa1-4d99-8e47-b33ecd8d6887" targetNamespace="http://schemas.microsoft.com/office/2006/metadata/properties" ma:root="true" ma:fieldsID="1e0c459100167390ef2c110a4bcfb882" ns2:_="" ns3:_="">
    <xsd:import namespace="2ce0bc1e-430f-4ae8-a767-4df26b84f2d7"/>
    <xsd:import namespace="a8280cde-9fa1-4d99-8e47-b33ecd8d68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0bc1e-430f-4ae8-a767-4df26b84f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80cde-9fa1-4d99-8e47-b33ecd8d688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336e6a-e4cb-465f-8cb3-4e7f2836fccb}" ma:internalName="TaxCatchAll" ma:showField="CatchAllData" ma:web="a8280cde-9fa1-4d99-8e47-b33ecd8d68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e0bc1e-430f-4ae8-a767-4df26b84f2d7">
      <Terms xmlns="http://schemas.microsoft.com/office/infopath/2007/PartnerControls"/>
    </lcf76f155ced4ddcb4097134ff3c332f>
    <TaxCatchAll xmlns="a8280cde-9fa1-4d99-8e47-b33ecd8d6887" xsi:nil="true"/>
  </documentManagement>
</p:properties>
</file>

<file path=customXml/itemProps1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8C527F-CCDF-41AC-85E1-4CB253025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e0bc1e-430f-4ae8-a767-4df26b84f2d7"/>
    <ds:schemaRef ds:uri="a8280cde-9fa1-4d99-8e47-b33ecd8d6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62D072-5E27-4250-9FFB-AA5A68FE3D8B}">
  <ds:schemaRefs>
    <ds:schemaRef ds:uri="http://schemas.microsoft.com/office/2006/metadata/properties"/>
    <ds:schemaRef ds:uri="http://schemas.microsoft.com/office/infopath/2007/PartnerControls"/>
    <ds:schemaRef ds:uri="2ce0bc1e-430f-4ae8-a767-4df26b84f2d7"/>
    <ds:schemaRef ds:uri="a8280cde-9fa1-4d99-8e47-b33ecd8d68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2025_SUNY-Geneseo_NY-Public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at Geneseo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1</cp:revision>
  <cp:lastPrinted>2019-01-22T17:04:00Z</cp:lastPrinted>
  <dcterms:created xsi:type="dcterms:W3CDTF">2025-03-05T19:52:00Z</dcterms:created>
  <dcterms:modified xsi:type="dcterms:W3CDTF">2025-03-05T19:54:00Z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0x0101001C07A365C3D37E4FBC0E47D98184DD46</vt:lpwstr>
  </property>
</Properties>
</file>